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506"/>
        <w:gridCol w:w="1251"/>
        <w:gridCol w:w="580"/>
        <w:gridCol w:w="1413"/>
        <w:gridCol w:w="1327"/>
        <w:gridCol w:w="283"/>
      </w:tblGrid>
      <w:tr w:rsidR="00D026B2" w:rsidRPr="00F13FD4" w14:paraId="41854982" w14:textId="77777777" w:rsidTr="00A26B4D">
        <w:trPr>
          <w:cantSplit/>
          <w:trHeight w:val="1077"/>
        </w:trPr>
        <w:tc>
          <w:tcPr>
            <w:tcW w:w="4506" w:type="dxa"/>
            <w:tcBorders>
              <w:top w:val="nil"/>
              <w:left w:val="nil"/>
              <w:bottom w:val="nil"/>
              <w:right w:val="nil"/>
            </w:tcBorders>
          </w:tcPr>
          <w:p w14:paraId="3A9B35BE" w14:textId="77777777" w:rsidR="00D026B2" w:rsidRPr="00637200" w:rsidRDefault="00D026B2" w:rsidP="006665E7">
            <w:pPr>
              <w:pStyle w:val="Header"/>
            </w:pPr>
            <w:r>
              <w:rPr>
                <w:noProof/>
              </w:rPr>
              <w:drawing>
                <wp:inline distT="0" distB="0" distL="0" distR="0" wp14:anchorId="3161D32C" wp14:editId="10EF1BC0">
                  <wp:extent cx="2715004" cy="523948"/>
                  <wp:effectExtent l="0" t="0" r="9525" b="9525"/>
                  <wp:docPr id="1" name="Picture 1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 with medium confidence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004" cy="5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F699BA7" w14:textId="5D722F28" w:rsidR="00A26B4D" w:rsidRPr="00F13FD4" w:rsidRDefault="00D026B2" w:rsidP="00A26B4D">
            <w:pPr>
              <w:pStyle w:val="Header"/>
              <w:spacing w:before="480"/>
              <w:rPr>
                <w:rFonts w:ascii="Arial" w:hAnsi="Arial" w:cs="Arial"/>
              </w:rPr>
            </w:pPr>
            <w:r w:rsidRPr="00F13FD4">
              <w:rPr>
                <w:rFonts w:ascii="Arial" w:hAnsi="Arial" w:cs="Arial"/>
                <w:sz w:val="28"/>
                <w:szCs w:val="16"/>
              </w:rPr>
              <w:t>Independent Teachers</w:t>
            </w:r>
            <w:r>
              <w:rPr>
                <w:rFonts w:ascii="Arial" w:hAnsi="Arial" w:cs="Arial"/>
              </w:rPr>
              <w:t xml:space="preserve"> </w:t>
            </w:r>
            <w:r w:rsidRPr="00F13FD4">
              <w:rPr>
                <w:rFonts w:ascii="Arial" w:hAnsi="Arial" w:cs="Arial"/>
                <w:sz w:val="28"/>
                <w:szCs w:val="16"/>
              </w:rPr>
              <w:t>Group</w:t>
            </w:r>
          </w:p>
        </w:tc>
      </w:tr>
      <w:tr w:rsidR="000172E5" w:rsidRPr="0032133C" w14:paraId="4D4507CF" w14:textId="77777777" w:rsidTr="00A26B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077" w:type="dxa"/>
            <w:gridSpan w:val="5"/>
            <w:vAlign w:val="bottom"/>
          </w:tcPr>
          <w:p w14:paraId="0087EE39" w14:textId="08338CEB" w:rsidR="00A26B4D" w:rsidRDefault="00A26B4D" w:rsidP="00A26B4D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Welcome to our group and </w:t>
            </w:r>
            <w:r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>hanks</w:t>
            </w:r>
            <w:r>
              <w:rPr>
                <w:rFonts w:ascii="Arial" w:hAnsi="Arial" w:cs="Arial"/>
                <w:sz w:val="24"/>
                <w:szCs w:val="24"/>
              </w:rPr>
              <w:t xml:space="preserve"> for you interest. Please fill out this form to help us better serve you.</w:t>
            </w:r>
          </w:p>
          <w:sdt>
            <w:sdtPr>
              <w:rPr>
                <w:rFonts w:ascii="Arial" w:hAnsi="Arial" w:cs="Arial"/>
                <w:sz w:val="24"/>
                <w:szCs w:val="24"/>
              </w:rPr>
              <w:id w:val="1621259925"/>
              <w:placeholder>
                <w:docPart w:val="7D977AF977E04EC5932B1DAD962C0878"/>
              </w:placeholder>
              <w:temporary/>
              <w:showingPlcHdr/>
              <w15:appearance w15:val="hidden"/>
            </w:sdtPr>
            <w:sdtEndPr/>
            <w:sdtContent>
              <w:p w14:paraId="366E27D6" w14:textId="0554E0CC" w:rsidR="000172E5" w:rsidRPr="0032133C" w:rsidRDefault="007147D7" w:rsidP="00637200">
                <w:pPr>
                  <w:pStyle w:val="NormalIndent"/>
                  <w:rPr>
                    <w:rFonts w:ascii="Arial" w:hAnsi="Arial" w:cs="Arial"/>
                    <w:sz w:val="24"/>
                    <w:szCs w:val="24"/>
                  </w:rPr>
                </w:pPr>
                <w:r w:rsidRPr="0032133C">
                  <w:rPr>
                    <w:rFonts w:ascii="Arial" w:hAnsi="Arial" w:cs="Arial"/>
                    <w:sz w:val="24"/>
                    <w:szCs w:val="24"/>
                  </w:rPr>
                  <w:t>First Name</w:t>
                </w:r>
              </w:p>
            </w:sdtContent>
          </w:sdt>
        </w:tc>
        <w:tc>
          <w:tcPr>
            <w:tcW w:w="283" w:type="dxa"/>
            <w:tcBorders>
              <w:bottom w:val="single" w:sz="4" w:space="0" w:color="auto"/>
            </w:tcBorders>
            <w:vAlign w:val="bottom"/>
          </w:tcPr>
          <w:p w14:paraId="3AFB1442" w14:textId="77777777" w:rsidR="000172E5" w:rsidRPr="0032133C" w:rsidRDefault="000172E5" w:rsidP="00311D4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72E5" w:rsidRPr="0032133C" w14:paraId="150D9CFB" w14:textId="77777777" w:rsidTr="00A26B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sdt>
          <w:sdtPr>
            <w:rPr>
              <w:rFonts w:ascii="Arial" w:hAnsi="Arial" w:cs="Arial"/>
              <w:sz w:val="24"/>
              <w:szCs w:val="24"/>
            </w:rPr>
            <w:id w:val="-1470592894"/>
            <w:placeholder>
              <w:docPart w:val="62B04664BB604C9EA77EC58036CBEB08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06" w:type="dxa"/>
                <w:vAlign w:val="bottom"/>
              </w:tcPr>
              <w:p w14:paraId="6C497640" w14:textId="77777777" w:rsidR="000172E5" w:rsidRPr="0032133C" w:rsidRDefault="007147D7" w:rsidP="00637200">
                <w:pPr>
                  <w:pStyle w:val="NormalIndent"/>
                  <w:rPr>
                    <w:rFonts w:ascii="Arial" w:hAnsi="Arial" w:cs="Arial"/>
                    <w:sz w:val="24"/>
                    <w:szCs w:val="24"/>
                  </w:rPr>
                </w:pPr>
                <w:r w:rsidRPr="0032133C">
                  <w:rPr>
                    <w:rFonts w:ascii="Arial" w:hAnsi="Arial" w:cs="Arial"/>
                    <w:sz w:val="24"/>
                    <w:szCs w:val="24"/>
                  </w:rPr>
                  <w:t>Last Name</w:t>
                </w:r>
              </w:p>
            </w:tc>
          </w:sdtContent>
        </w:sdt>
        <w:tc>
          <w:tcPr>
            <w:tcW w:w="4854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4A5E39" w14:textId="77777777" w:rsidR="000172E5" w:rsidRPr="0032133C" w:rsidRDefault="000172E5" w:rsidP="00311D4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72E5" w:rsidRPr="0032133C" w14:paraId="16161358" w14:textId="77777777" w:rsidTr="00A26B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sdt>
          <w:sdtPr>
            <w:rPr>
              <w:rFonts w:ascii="Arial" w:hAnsi="Arial" w:cs="Arial"/>
              <w:sz w:val="24"/>
              <w:szCs w:val="24"/>
            </w:rPr>
            <w:id w:val="946660661"/>
            <w:placeholder>
              <w:docPart w:val="2C0B87BA20C44EABBF6194D91B99700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06" w:type="dxa"/>
                <w:vAlign w:val="bottom"/>
              </w:tcPr>
              <w:p w14:paraId="464C0EB8" w14:textId="77777777" w:rsidR="000172E5" w:rsidRPr="0032133C" w:rsidRDefault="007147D7" w:rsidP="00637200">
                <w:pPr>
                  <w:pStyle w:val="NormalIndent"/>
                  <w:rPr>
                    <w:rFonts w:ascii="Arial" w:hAnsi="Arial" w:cs="Arial"/>
                    <w:sz w:val="24"/>
                    <w:szCs w:val="24"/>
                  </w:rPr>
                </w:pPr>
                <w:r w:rsidRPr="0032133C">
                  <w:rPr>
                    <w:rFonts w:ascii="Arial" w:hAnsi="Arial" w:cs="Arial"/>
                    <w:sz w:val="24"/>
                    <w:szCs w:val="24"/>
                  </w:rPr>
                  <w:t>Cell Phone</w:t>
                </w:r>
              </w:p>
            </w:tc>
          </w:sdtContent>
        </w:sdt>
        <w:tc>
          <w:tcPr>
            <w:tcW w:w="183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DD71E5" w14:textId="77777777" w:rsidR="000172E5" w:rsidRPr="0032133C" w:rsidRDefault="000172E5" w:rsidP="00311D4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auto"/>
            </w:tcBorders>
            <w:vAlign w:val="bottom"/>
          </w:tcPr>
          <w:p w14:paraId="40676237" w14:textId="31FC830B" w:rsidR="000172E5" w:rsidRPr="0032133C" w:rsidRDefault="0032332B" w:rsidP="00311D4F">
            <w:pPr>
              <w:rPr>
                <w:rFonts w:ascii="Arial" w:hAnsi="Arial" w:cs="Arial"/>
                <w:sz w:val="24"/>
                <w:szCs w:val="24"/>
              </w:rPr>
            </w:pPr>
            <w:r w:rsidRPr="0032133C">
              <w:rPr>
                <w:rFonts w:ascii="Arial" w:hAnsi="Arial" w:cs="Arial"/>
                <w:sz w:val="24"/>
                <w:szCs w:val="24"/>
              </w:rPr>
              <w:t>Land Line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2FB3EB" w14:textId="77777777" w:rsidR="000172E5" w:rsidRPr="0032133C" w:rsidRDefault="000172E5" w:rsidP="00311D4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72E5" w:rsidRPr="0032133C" w14:paraId="2DA7877A" w14:textId="77777777" w:rsidTr="00A26B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sdt>
          <w:sdtPr>
            <w:rPr>
              <w:rFonts w:ascii="Arial" w:hAnsi="Arial" w:cs="Arial"/>
              <w:sz w:val="24"/>
              <w:szCs w:val="24"/>
            </w:rPr>
            <w:id w:val="1334104394"/>
            <w:placeholder>
              <w:docPart w:val="587FE8F231CF44EBB3A2963A053FFFB5"/>
            </w:placeholder>
            <w:temporary/>
            <w:showingPlcHdr/>
            <w15:appearance w15:val="hidden"/>
          </w:sdtPr>
          <w:sdtEndPr/>
          <w:sdtContent>
            <w:tc>
              <w:tcPr>
                <w:tcW w:w="4506" w:type="dxa"/>
                <w:vAlign w:val="bottom"/>
              </w:tcPr>
              <w:p w14:paraId="67F0C9B1" w14:textId="77777777" w:rsidR="000172E5" w:rsidRPr="0032133C" w:rsidRDefault="007147D7" w:rsidP="00637200">
                <w:pPr>
                  <w:pStyle w:val="NormalIndent"/>
                  <w:rPr>
                    <w:rFonts w:ascii="Arial" w:hAnsi="Arial" w:cs="Arial"/>
                    <w:sz w:val="24"/>
                    <w:szCs w:val="24"/>
                  </w:rPr>
                </w:pPr>
                <w:r w:rsidRPr="0032133C">
                  <w:rPr>
                    <w:rFonts w:ascii="Arial" w:hAnsi="Arial" w:cs="Arial"/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4854" w:type="dxa"/>
            <w:gridSpan w:val="5"/>
            <w:tcBorders>
              <w:bottom w:val="single" w:sz="4" w:space="0" w:color="auto"/>
            </w:tcBorders>
            <w:vAlign w:val="bottom"/>
          </w:tcPr>
          <w:p w14:paraId="1B768A62" w14:textId="77777777" w:rsidR="000172E5" w:rsidRPr="0032133C" w:rsidRDefault="000172E5" w:rsidP="00311D4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72E5" w:rsidRPr="0032133C" w14:paraId="52550A14" w14:textId="77777777" w:rsidTr="00A26B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"/>
        </w:trPr>
        <w:tc>
          <w:tcPr>
            <w:tcW w:w="9360" w:type="dxa"/>
            <w:gridSpan w:val="6"/>
            <w:shd w:val="clear" w:color="auto" w:fill="auto"/>
            <w:vAlign w:val="bottom"/>
          </w:tcPr>
          <w:p w14:paraId="0F051DCD" w14:textId="03F60057" w:rsidR="000172E5" w:rsidRPr="0032133C" w:rsidRDefault="000172E5" w:rsidP="006145D8">
            <w:pPr>
              <w:rPr>
                <w:rFonts w:ascii="Arial" w:hAnsi="Arial" w:cs="Arial"/>
                <w:b/>
                <w:sz w:val="6"/>
                <w:szCs w:val="24"/>
              </w:rPr>
            </w:pPr>
          </w:p>
        </w:tc>
      </w:tr>
      <w:tr w:rsidR="000172E5" w:rsidRPr="0032133C" w14:paraId="6AB4E195" w14:textId="77777777" w:rsidTr="00A26B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757" w:type="dxa"/>
            <w:gridSpan w:val="2"/>
            <w:vAlign w:val="bottom"/>
          </w:tcPr>
          <w:p w14:paraId="3B8D3587" w14:textId="49544B61" w:rsidR="000172E5" w:rsidRPr="0032133C" w:rsidRDefault="00D531D8" w:rsidP="006E2BD4">
            <w:pPr>
              <w:pStyle w:val="NormalIndent"/>
              <w:spacing w:before="0"/>
              <w:rPr>
                <w:rFonts w:ascii="Arial" w:hAnsi="Arial" w:cs="Arial"/>
                <w:sz w:val="24"/>
                <w:szCs w:val="24"/>
              </w:rPr>
            </w:pPr>
            <w:r w:rsidRPr="0032133C">
              <w:rPr>
                <w:rFonts w:ascii="Arial" w:hAnsi="Arial" w:cs="Arial"/>
                <w:sz w:val="24"/>
                <w:szCs w:val="24"/>
              </w:rPr>
              <w:t>Canton where I teach</w:t>
            </w:r>
          </w:p>
        </w:tc>
        <w:tc>
          <w:tcPr>
            <w:tcW w:w="3603" w:type="dxa"/>
            <w:gridSpan w:val="4"/>
            <w:tcBorders>
              <w:bottom w:val="single" w:sz="4" w:space="0" w:color="auto"/>
            </w:tcBorders>
            <w:vAlign w:val="bottom"/>
          </w:tcPr>
          <w:p w14:paraId="334B4C24" w14:textId="77777777" w:rsidR="000172E5" w:rsidRPr="0032133C" w:rsidRDefault="000172E5" w:rsidP="00311D4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72E5" w:rsidRPr="0032133C" w14:paraId="4FF5FC3C" w14:textId="77777777" w:rsidTr="00A26B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757" w:type="dxa"/>
            <w:gridSpan w:val="2"/>
            <w:vAlign w:val="bottom"/>
          </w:tcPr>
          <w:p w14:paraId="383F0F89" w14:textId="4CF5E4B3" w:rsidR="000172E5" w:rsidRPr="0032133C" w:rsidRDefault="00D531D8" w:rsidP="00311D4F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 w:rsidRPr="0032133C">
              <w:rPr>
                <w:rFonts w:ascii="Arial" w:hAnsi="Arial" w:cs="Arial"/>
                <w:sz w:val="24"/>
                <w:szCs w:val="24"/>
              </w:rPr>
              <w:t>Grade levels I teach</w:t>
            </w:r>
          </w:p>
        </w:tc>
        <w:tc>
          <w:tcPr>
            <w:tcW w:w="3603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43BEA7" w14:textId="77777777" w:rsidR="000172E5" w:rsidRPr="0032133C" w:rsidRDefault="000172E5" w:rsidP="00311D4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CE3EEB6" w14:textId="3D22B3CC" w:rsidR="000172E5" w:rsidRPr="00D56B21" w:rsidRDefault="000172E5" w:rsidP="00637200">
      <w:pPr>
        <w:rPr>
          <w:rFonts w:ascii="Arial" w:hAnsi="Arial" w:cs="Arial"/>
          <w:sz w:val="4"/>
          <w:szCs w:val="4"/>
        </w:rPr>
      </w:pPr>
    </w:p>
    <w:p w14:paraId="77587EA2" w14:textId="5FE4759D" w:rsidR="00D531D8" w:rsidRDefault="00D531D8" w:rsidP="00637200">
      <w:pPr>
        <w:rPr>
          <w:rFonts w:ascii="Arial" w:hAnsi="Arial" w:cs="Arial"/>
          <w:sz w:val="24"/>
          <w:szCs w:val="24"/>
        </w:rPr>
      </w:pPr>
      <w:r w:rsidRPr="0032133C">
        <w:rPr>
          <w:rFonts w:ascii="Arial" w:hAnsi="Arial" w:cs="Arial"/>
          <w:sz w:val="24"/>
          <w:szCs w:val="24"/>
        </w:rPr>
        <w:t>Please mark the info below</w:t>
      </w:r>
      <w:r w:rsidR="00994E2B">
        <w:rPr>
          <w:rFonts w:ascii="Arial" w:hAnsi="Arial" w:cs="Arial"/>
          <w:sz w:val="24"/>
          <w:szCs w:val="24"/>
        </w:rPr>
        <w:t>. Check all that apply:</w:t>
      </w:r>
    </w:p>
    <w:p w14:paraId="5070C591" w14:textId="6052E359" w:rsidR="001776C6" w:rsidRDefault="00994E2B" w:rsidP="00637200">
      <w:pPr>
        <w:rPr>
          <w:rFonts w:ascii="Arial" w:hAnsi="Arial" w:cs="Arial"/>
          <w:sz w:val="24"/>
          <w:szCs w:val="24"/>
        </w:rPr>
      </w:pPr>
      <w:r w:rsidRPr="007B1AB6">
        <w:rPr>
          <w:rFonts w:ascii="Arial" w:hAnsi="Arial" w:cs="Arial"/>
          <w:sz w:val="24"/>
          <w:szCs w:val="24"/>
        </w:rPr>
        <w:t>Qualifications</w:t>
      </w:r>
      <w:r w:rsidR="00152A01" w:rsidRPr="007B1AB6">
        <w:rPr>
          <w:rFonts w:ascii="Arial" w:hAnsi="Arial" w:cs="Arial"/>
          <w:sz w:val="24"/>
          <w:szCs w:val="24"/>
        </w:rPr>
        <w:t>:</w:t>
      </w:r>
      <w:r w:rsidRPr="007B1AB6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-6600766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B1AB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Pr="007B1AB6">
        <w:rPr>
          <w:rFonts w:ascii="Arial" w:hAnsi="Arial" w:cs="Arial"/>
          <w:sz w:val="24"/>
          <w:szCs w:val="24"/>
        </w:rPr>
        <w:t xml:space="preserve"> CELTA  </w:t>
      </w:r>
      <w:sdt>
        <w:sdtPr>
          <w:rPr>
            <w:rFonts w:ascii="Arial" w:hAnsi="Arial" w:cs="Arial"/>
            <w:sz w:val="24"/>
            <w:szCs w:val="24"/>
          </w:rPr>
          <w:id w:val="-4871704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B1AB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Pr="007B1AB6">
        <w:rPr>
          <w:rFonts w:ascii="Arial" w:hAnsi="Arial" w:cs="Arial"/>
          <w:sz w:val="24"/>
          <w:szCs w:val="24"/>
        </w:rPr>
        <w:t xml:space="preserve">  DELTA  </w:t>
      </w:r>
      <w:sdt>
        <w:sdtPr>
          <w:rPr>
            <w:rFonts w:ascii="Arial" w:hAnsi="Arial" w:cs="Arial"/>
            <w:sz w:val="24"/>
            <w:szCs w:val="24"/>
          </w:rPr>
          <w:id w:val="16642880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1DB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Pr="007B1AB6">
        <w:rPr>
          <w:rFonts w:ascii="Arial" w:hAnsi="Arial" w:cs="Arial"/>
          <w:sz w:val="24"/>
          <w:szCs w:val="24"/>
        </w:rPr>
        <w:t xml:space="preserve">  BA  </w:t>
      </w:r>
      <w:sdt>
        <w:sdtPr>
          <w:rPr>
            <w:rFonts w:ascii="Arial" w:hAnsi="Arial" w:cs="Arial"/>
            <w:sz w:val="24"/>
            <w:szCs w:val="24"/>
          </w:rPr>
          <w:id w:val="-483472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B1AB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Pr="007B1AB6">
        <w:rPr>
          <w:rFonts w:ascii="Arial" w:hAnsi="Arial" w:cs="Arial"/>
          <w:sz w:val="24"/>
          <w:szCs w:val="24"/>
        </w:rPr>
        <w:t xml:space="preserve">  MA  </w:t>
      </w:r>
      <w:sdt>
        <w:sdtPr>
          <w:rPr>
            <w:rFonts w:ascii="Arial" w:hAnsi="Arial" w:cs="Arial"/>
            <w:sz w:val="24"/>
            <w:szCs w:val="24"/>
          </w:rPr>
          <w:id w:val="-17267417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B1AB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Pr="007B1AB6">
        <w:rPr>
          <w:rFonts w:ascii="Arial" w:hAnsi="Arial" w:cs="Arial"/>
          <w:sz w:val="24"/>
          <w:szCs w:val="24"/>
        </w:rPr>
        <w:t xml:space="preserve">  PHD </w:t>
      </w:r>
      <w:r w:rsidR="007B1AB6" w:rsidRPr="007B1AB6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text" w:horzAnchor="page" w:tblpX="2824" w:tblpY="22"/>
        <w:tblW w:w="113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"/>
        <w:gridCol w:w="2060"/>
      </w:tblGrid>
      <w:tr w:rsidR="001776C6" w:rsidRPr="00994E2B" w14:paraId="6BC2103B" w14:textId="77777777" w:rsidTr="001776C6">
        <w:tc>
          <w:tcPr>
            <w:tcW w:w="668" w:type="pct"/>
            <w:vAlign w:val="bottom"/>
          </w:tcPr>
          <w:p w14:paraId="32C282FB" w14:textId="77777777" w:rsidR="001776C6" w:rsidRPr="00994E2B" w:rsidRDefault="001776C6" w:rsidP="001776C6">
            <w:pPr>
              <w:spacing w:before="0" w:line="271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32" w:type="pct"/>
            <w:tcBorders>
              <w:bottom w:val="single" w:sz="4" w:space="0" w:color="auto"/>
            </w:tcBorders>
            <w:vAlign w:val="bottom"/>
          </w:tcPr>
          <w:p w14:paraId="6B27AA6D" w14:textId="77777777" w:rsidR="001776C6" w:rsidRPr="00994E2B" w:rsidRDefault="001776C6" w:rsidP="001776C6">
            <w:pPr>
              <w:spacing w:before="0" w:line="271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ADBE2B1" w14:textId="5A217420" w:rsidR="002618C2" w:rsidRPr="007B1AB6" w:rsidRDefault="007B1AB6" w:rsidP="001776C6">
      <w:pPr>
        <w:spacing w:before="0" w:after="0"/>
        <w:rPr>
          <w:rFonts w:ascii="Arial" w:hAnsi="Arial" w:cs="Arial"/>
          <w:sz w:val="24"/>
          <w:szCs w:val="24"/>
        </w:rPr>
      </w:pPr>
      <w:r w:rsidRPr="007B1AB6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19577492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7B1AB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Pr="007B1AB6">
        <w:rPr>
          <w:rFonts w:ascii="Arial" w:hAnsi="Arial" w:cs="Arial"/>
          <w:sz w:val="24"/>
          <w:szCs w:val="24"/>
        </w:rPr>
        <w:t xml:space="preserve">  Oth</w:t>
      </w:r>
      <w:r>
        <w:rPr>
          <w:rFonts w:ascii="Arial" w:hAnsi="Arial" w:cs="Arial"/>
          <w:sz w:val="24"/>
          <w:szCs w:val="24"/>
        </w:rPr>
        <w:t xml:space="preserve">er </w:t>
      </w:r>
      <w:r w:rsidR="002618C2">
        <w:rPr>
          <w:rFonts w:ascii="Arial" w:hAnsi="Arial" w:cs="Arial"/>
          <w:sz w:val="24"/>
          <w:szCs w:val="24"/>
        </w:rPr>
        <w:t xml:space="preserve"> </w:t>
      </w:r>
    </w:p>
    <w:p w14:paraId="51950C96" w14:textId="259295C5" w:rsidR="00994E2B" w:rsidRPr="007B1AB6" w:rsidRDefault="00B44361" w:rsidP="006372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Working Situation:</w:t>
      </w:r>
    </w:p>
    <w:p w14:paraId="71329769" w14:textId="707E6EBA" w:rsidR="00D531D8" w:rsidRPr="0032133C" w:rsidRDefault="00AF254F" w:rsidP="00637200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8140685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31D8" w:rsidRPr="0032133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D531D8" w:rsidRPr="0032133C">
        <w:rPr>
          <w:rFonts w:ascii="Arial" w:hAnsi="Arial" w:cs="Arial"/>
          <w:sz w:val="24"/>
          <w:szCs w:val="24"/>
        </w:rPr>
        <w:t xml:space="preserve"> I have my own school</w:t>
      </w:r>
    </w:p>
    <w:p w14:paraId="58A0BC7C" w14:textId="1104E5D2" w:rsidR="00A34C8D" w:rsidRDefault="00AF254F" w:rsidP="00637200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300952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1AB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D531D8" w:rsidRPr="0032133C">
        <w:rPr>
          <w:rFonts w:ascii="Arial" w:hAnsi="Arial" w:cs="Arial"/>
          <w:sz w:val="24"/>
          <w:szCs w:val="24"/>
        </w:rPr>
        <w:t xml:space="preserve"> I </w:t>
      </w:r>
      <w:r w:rsidR="00A34C8D">
        <w:rPr>
          <w:rFonts w:ascii="Arial" w:hAnsi="Arial" w:cs="Arial"/>
          <w:sz w:val="24"/>
          <w:szCs w:val="24"/>
        </w:rPr>
        <w:t>am self-employed</w:t>
      </w:r>
    </w:p>
    <w:tbl>
      <w:tblPr>
        <w:tblStyle w:val="TableGrid"/>
        <w:tblpPr w:leftFromText="180" w:rightFromText="180" w:vertAnchor="text" w:horzAnchor="page" w:tblpX="2582" w:tblpY="193"/>
        <w:tblW w:w="333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"/>
        <w:gridCol w:w="6657"/>
      </w:tblGrid>
      <w:tr w:rsidR="00994E2B" w:rsidRPr="00994E2B" w14:paraId="55B379F1" w14:textId="77777777" w:rsidTr="00994E2B">
        <w:tc>
          <w:tcPr>
            <w:tcW w:w="228" w:type="pct"/>
            <w:vAlign w:val="bottom"/>
          </w:tcPr>
          <w:p w14:paraId="1A235263" w14:textId="77777777" w:rsidR="00994E2B" w:rsidRPr="00994E2B" w:rsidRDefault="00994E2B" w:rsidP="007B1AB6">
            <w:pPr>
              <w:spacing w:before="0" w:after="100" w:afterAutospacing="1" w:line="271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72" w:type="pct"/>
            <w:tcBorders>
              <w:bottom w:val="single" w:sz="4" w:space="0" w:color="auto"/>
            </w:tcBorders>
            <w:vAlign w:val="bottom"/>
          </w:tcPr>
          <w:p w14:paraId="581C6DF7" w14:textId="77777777" w:rsidR="00994E2B" w:rsidRPr="00994E2B" w:rsidRDefault="00994E2B" w:rsidP="007B1AB6">
            <w:pPr>
              <w:spacing w:before="0" w:line="271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2CF0541" w14:textId="5BB77AE1" w:rsidR="00994E2B" w:rsidRDefault="00AF254F" w:rsidP="00E53A79">
      <w:pPr>
        <w:spacing w:before="0" w:after="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224805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3A79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A34C8D">
        <w:rPr>
          <w:rFonts w:ascii="Arial" w:hAnsi="Arial" w:cs="Arial"/>
          <w:sz w:val="24"/>
          <w:szCs w:val="24"/>
        </w:rPr>
        <w:t xml:space="preserve"> </w:t>
      </w:r>
      <w:r w:rsidR="00994E2B">
        <w:rPr>
          <w:rFonts w:ascii="Arial" w:hAnsi="Arial" w:cs="Arial"/>
          <w:sz w:val="24"/>
          <w:szCs w:val="24"/>
        </w:rPr>
        <w:t xml:space="preserve">Other </w:t>
      </w:r>
    </w:p>
    <w:p w14:paraId="08C514D0" w14:textId="4FAA4968" w:rsidR="00994E2B" w:rsidRDefault="00994E2B" w:rsidP="00E53A79">
      <w:pPr>
        <w:spacing w:before="0" w:after="0"/>
        <w:rPr>
          <w:rFonts w:ascii="Arial" w:hAnsi="Arial" w:cs="Arial"/>
          <w:sz w:val="24"/>
          <w:szCs w:val="24"/>
        </w:rPr>
      </w:pPr>
    </w:p>
    <w:p w14:paraId="022C1159" w14:textId="64CDFE40" w:rsidR="00D531D8" w:rsidRPr="0032133C" w:rsidRDefault="00D531D8" w:rsidP="00637200">
      <w:pPr>
        <w:rPr>
          <w:rFonts w:ascii="Arial" w:hAnsi="Arial" w:cs="Arial"/>
          <w:sz w:val="24"/>
          <w:szCs w:val="24"/>
        </w:rPr>
      </w:pPr>
      <w:r w:rsidRPr="0032133C">
        <w:rPr>
          <w:rFonts w:ascii="Arial" w:hAnsi="Arial" w:cs="Arial"/>
          <w:sz w:val="24"/>
          <w:szCs w:val="24"/>
        </w:rPr>
        <w:t>Share my info</w:t>
      </w:r>
      <w:r w:rsidR="005867A5">
        <w:rPr>
          <w:rFonts w:ascii="Arial" w:hAnsi="Arial" w:cs="Arial"/>
          <w:sz w:val="24"/>
          <w:szCs w:val="24"/>
        </w:rPr>
        <w:t xml:space="preserve"> on this page</w:t>
      </w:r>
      <w:r w:rsidRPr="0032133C">
        <w:rPr>
          <w:rFonts w:ascii="Arial" w:hAnsi="Arial" w:cs="Arial"/>
          <w:sz w:val="24"/>
          <w:szCs w:val="24"/>
        </w:rPr>
        <w:t xml:space="preserve"> with others in this group:  </w:t>
      </w:r>
      <w:sdt>
        <w:sdtPr>
          <w:rPr>
            <w:rFonts w:ascii="Arial" w:hAnsi="Arial" w:cs="Arial"/>
            <w:sz w:val="24"/>
            <w:szCs w:val="24"/>
          </w:rPr>
          <w:id w:val="-1618682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2133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32133C">
        <w:rPr>
          <w:rFonts w:ascii="Arial" w:hAnsi="Arial" w:cs="Arial"/>
          <w:sz w:val="24"/>
          <w:szCs w:val="24"/>
        </w:rPr>
        <w:t xml:space="preserve"> Yes  </w:t>
      </w:r>
      <w:sdt>
        <w:sdtPr>
          <w:rPr>
            <w:rFonts w:ascii="Arial" w:hAnsi="Arial" w:cs="Arial"/>
            <w:sz w:val="24"/>
            <w:szCs w:val="24"/>
          </w:rPr>
          <w:id w:val="-32744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133C" w:rsidRPr="0032133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32133C" w:rsidRPr="0032133C">
        <w:rPr>
          <w:rFonts w:ascii="Arial" w:hAnsi="Arial" w:cs="Arial"/>
          <w:sz w:val="24"/>
          <w:szCs w:val="24"/>
        </w:rPr>
        <w:t xml:space="preserve"> No</w:t>
      </w:r>
    </w:p>
    <w:p w14:paraId="6E400D4F" w14:textId="77777777" w:rsidR="00A066CD" w:rsidRDefault="00AF254F" w:rsidP="00A066CD">
      <w:pPr>
        <w:spacing w:after="0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671786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133C" w:rsidRPr="0032133C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32133C" w:rsidRPr="0032133C">
        <w:rPr>
          <w:rFonts w:ascii="Arial" w:hAnsi="Arial" w:cs="Arial"/>
          <w:sz w:val="24"/>
          <w:szCs w:val="24"/>
        </w:rPr>
        <w:t xml:space="preserve">  I would be interested in attending a discussion workshop for independent teachers on PD day.</w:t>
      </w:r>
      <w:r w:rsidR="00E53A79">
        <w:rPr>
          <w:rFonts w:ascii="Arial" w:hAnsi="Arial" w:cs="Arial"/>
          <w:sz w:val="24"/>
          <w:szCs w:val="24"/>
        </w:rPr>
        <w:t xml:space="preserve"> </w:t>
      </w:r>
    </w:p>
    <w:p w14:paraId="7058AAC1" w14:textId="7FE193E5" w:rsidR="0032133C" w:rsidRDefault="00A066CD" w:rsidP="00A066CD">
      <w:pPr>
        <w:spacing w:befor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E53A79">
        <w:rPr>
          <w:rFonts w:ascii="Arial" w:hAnsi="Arial" w:cs="Arial"/>
          <w:sz w:val="24"/>
          <w:szCs w:val="24"/>
        </w:rPr>
        <w:t xml:space="preserve"> </w:t>
      </w:r>
      <w:r w:rsidR="008B044F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    (</w:t>
      </w:r>
      <w:r w:rsidR="00564258">
        <w:rPr>
          <w:rFonts w:ascii="Arial" w:hAnsi="Arial" w:cs="Arial"/>
          <w:sz w:val="24"/>
          <w:szCs w:val="24"/>
        </w:rPr>
        <w:t>Next scheduled PD day is September 11</w:t>
      </w:r>
      <w:r w:rsidR="00564258" w:rsidRPr="00564258">
        <w:rPr>
          <w:rFonts w:ascii="Arial" w:hAnsi="Arial" w:cs="Arial"/>
          <w:sz w:val="24"/>
          <w:szCs w:val="24"/>
          <w:vertAlign w:val="superscript"/>
        </w:rPr>
        <w:t>th</w:t>
      </w:r>
      <w:r w:rsidR="008B044F">
        <w:rPr>
          <w:rFonts w:ascii="Arial" w:hAnsi="Arial" w:cs="Arial"/>
          <w:sz w:val="24"/>
          <w:szCs w:val="24"/>
          <w:vertAlign w:val="superscript"/>
        </w:rPr>
        <w:t>,</w:t>
      </w:r>
      <w:r w:rsidR="00564258">
        <w:rPr>
          <w:rFonts w:ascii="Arial" w:hAnsi="Arial" w:cs="Arial"/>
          <w:sz w:val="24"/>
          <w:szCs w:val="24"/>
        </w:rPr>
        <w:t xml:space="preserve"> 2021 in Bern.</w:t>
      </w:r>
      <w:r>
        <w:rPr>
          <w:rFonts w:ascii="Arial" w:hAnsi="Arial" w:cs="Arial"/>
          <w:sz w:val="24"/>
          <w:szCs w:val="24"/>
        </w:rPr>
        <w:t>)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"/>
        <w:gridCol w:w="7132"/>
        <w:gridCol w:w="3016"/>
      </w:tblGrid>
      <w:tr w:rsidR="0032133C" w:rsidRPr="0032133C" w14:paraId="089F1470" w14:textId="77777777" w:rsidTr="0032133C">
        <w:tc>
          <w:tcPr>
            <w:tcW w:w="3559" w:type="pct"/>
            <w:gridSpan w:val="2"/>
            <w:vAlign w:val="bottom"/>
          </w:tcPr>
          <w:p w14:paraId="79A9A30D" w14:textId="7A358728" w:rsidR="0032133C" w:rsidRPr="0032133C" w:rsidRDefault="0032133C" w:rsidP="0065101D">
            <w:pPr>
              <w:pStyle w:val="NormalIndent"/>
              <w:rPr>
                <w:rFonts w:ascii="Arial" w:hAnsi="Arial" w:cs="Arial"/>
                <w:sz w:val="24"/>
                <w:szCs w:val="24"/>
              </w:rPr>
            </w:pPr>
            <w:r w:rsidRPr="0032133C">
              <w:rPr>
                <w:rFonts w:ascii="Arial" w:hAnsi="Arial" w:cs="Arial"/>
                <w:sz w:val="24"/>
                <w:szCs w:val="24"/>
              </w:rPr>
              <w:t>How can ETAS better serve you?  Other ideas.</w:t>
            </w:r>
          </w:p>
        </w:tc>
        <w:tc>
          <w:tcPr>
            <w:tcW w:w="1441" w:type="pct"/>
            <w:vAlign w:val="bottom"/>
          </w:tcPr>
          <w:p w14:paraId="7BE12D98" w14:textId="77777777" w:rsidR="0032133C" w:rsidRPr="0032133C" w:rsidRDefault="0032133C" w:rsidP="0065101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133C" w:rsidRPr="0032133C" w14:paraId="42A58AE7" w14:textId="77777777" w:rsidTr="0065101D">
        <w:tc>
          <w:tcPr>
            <w:tcW w:w="152" w:type="pct"/>
            <w:vAlign w:val="bottom"/>
          </w:tcPr>
          <w:p w14:paraId="091DAB3A" w14:textId="77777777" w:rsidR="0032133C" w:rsidRPr="0032133C" w:rsidRDefault="0032133C" w:rsidP="0065101D">
            <w:pPr>
              <w:pStyle w:val="NormalIndent"/>
              <w:ind w:left="0"/>
              <w:rPr>
                <w:rFonts w:ascii="Arial" w:hAnsi="Arial" w:cs="Arial"/>
                <w:sz w:val="24"/>
                <w:szCs w:val="24"/>
              </w:rPr>
            </w:pPr>
            <w:bookmarkStart w:id="0" w:name="_Hlk67998550"/>
          </w:p>
        </w:tc>
        <w:tc>
          <w:tcPr>
            <w:tcW w:w="4848" w:type="pct"/>
            <w:gridSpan w:val="2"/>
            <w:tcBorders>
              <w:bottom w:val="single" w:sz="4" w:space="0" w:color="auto"/>
            </w:tcBorders>
            <w:vAlign w:val="bottom"/>
          </w:tcPr>
          <w:p w14:paraId="523E7F46" w14:textId="77777777" w:rsidR="0032133C" w:rsidRPr="0032133C" w:rsidRDefault="0032133C" w:rsidP="0065101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  <w:tr w:rsidR="0032133C" w:rsidRPr="0032133C" w14:paraId="49FB13F6" w14:textId="77777777" w:rsidTr="0065101D">
        <w:tc>
          <w:tcPr>
            <w:tcW w:w="152" w:type="pct"/>
            <w:vAlign w:val="bottom"/>
          </w:tcPr>
          <w:p w14:paraId="63CE9E07" w14:textId="77777777" w:rsidR="0032133C" w:rsidRPr="0032133C" w:rsidRDefault="0032133C" w:rsidP="0065101D">
            <w:pPr>
              <w:pStyle w:val="NormalIndent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48" w:type="pct"/>
            <w:gridSpan w:val="2"/>
            <w:tcBorders>
              <w:bottom w:val="single" w:sz="4" w:space="0" w:color="auto"/>
            </w:tcBorders>
            <w:vAlign w:val="bottom"/>
          </w:tcPr>
          <w:p w14:paraId="089151C8" w14:textId="77777777" w:rsidR="0032133C" w:rsidRPr="0032133C" w:rsidRDefault="0032133C" w:rsidP="0065101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133C" w:rsidRPr="0032133C" w14:paraId="5F2BAB46" w14:textId="77777777" w:rsidTr="0065101D">
        <w:tc>
          <w:tcPr>
            <w:tcW w:w="152" w:type="pct"/>
            <w:vAlign w:val="bottom"/>
          </w:tcPr>
          <w:p w14:paraId="4039A7F2" w14:textId="77777777" w:rsidR="0032133C" w:rsidRPr="0032133C" w:rsidRDefault="0032133C" w:rsidP="0065101D">
            <w:pPr>
              <w:pStyle w:val="NormalIndent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48" w:type="pct"/>
            <w:gridSpan w:val="2"/>
            <w:tcBorders>
              <w:bottom w:val="single" w:sz="4" w:space="0" w:color="auto"/>
            </w:tcBorders>
            <w:vAlign w:val="bottom"/>
          </w:tcPr>
          <w:p w14:paraId="7EECD81C" w14:textId="77777777" w:rsidR="0032133C" w:rsidRPr="0032133C" w:rsidRDefault="0032133C" w:rsidP="0065101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133C" w:rsidRPr="0032133C" w14:paraId="08DDAA07" w14:textId="77777777" w:rsidTr="0032133C">
        <w:tc>
          <w:tcPr>
            <w:tcW w:w="3559" w:type="pct"/>
            <w:gridSpan w:val="2"/>
            <w:vAlign w:val="bottom"/>
          </w:tcPr>
          <w:p w14:paraId="7F9861FA" w14:textId="3AD09221" w:rsidR="0032133C" w:rsidRPr="0032133C" w:rsidRDefault="0032133C" w:rsidP="0032133C">
            <w:pPr>
              <w:pStyle w:val="NormalIndent"/>
              <w:ind w:left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41" w:type="pct"/>
            <w:vAlign w:val="bottom"/>
          </w:tcPr>
          <w:p w14:paraId="13F3BE71" w14:textId="77777777" w:rsidR="0032133C" w:rsidRPr="0032133C" w:rsidRDefault="0032133C" w:rsidP="0065101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26B2" w:rsidRPr="0032133C" w14:paraId="171BFE13" w14:textId="77777777" w:rsidTr="0032133C">
        <w:tc>
          <w:tcPr>
            <w:tcW w:w="3559" w:type="pct"/>
            <w:gridSpan w:val="2"/>
            <w:vAlign w:val="bottom"/>
          </w:tcPr>
          <w:p w14:paraId="1B6B1038" w14:textId="3E88D658" w:rsidR="00D026B2" w:rsidRPr="0032133C" w:rsidRDefault="00D026B2" w:rsidP="00D93952">
            <w:pPr>
              <w:pStyle w:val="Footer"/>
              <w:spacing w:before="0"/>
              <w:rPr>
                <w:rFonts w:ascii="Arial" w:hAnsi="Arial" w:cs="Arial"/>
                <w:sz w:val="24"/>
              </w:rPr>
            </w:pPr>
            <w:r w:rsidRPr="009265EF">
              <w:rPr>
                <w:rFonts w:ascii="Arial" w:hAnsi="Arial" w:cs="Arial"/>
                <w:sz w:val="24"/>
                <w:szCs w:val="36"/>
              </w:rPr>
              <w:t xml:space="preserve">Email to: </w:t>
            </w:r>
            <w:hyperlink r:id="rId12" w:history="1">
              <w:r w:rsidRPr="009265EF">
                <w:rPr>
                  <w:rStyle w:val="Hyperlink"/>
                  <w:rFonts w:ascii="Arial" w:hAnsi="Arial" w:cs="Arial"/>
                  <w:color w:val="0070C0"/>
                  <w:sz w:val="24"/>
                  <w:szCs w:val="36"/>
                </w:rPr>
                <w:t>independent.teachers@e-tas.ch</w:t>
              </w:r>
            </w:hyperlink>
          </w:p>
        </w:tc>
        <w:tc>
          <w:tcPr>
            <w:tcW w:w="1441" w:type="pct"/>
            <w:vAlign w:val="bottom"/>
          </w:tcPr>
          <w:p w14:paraId="7559F514" w14:textId="77777777" w:rsidR="00D026B2" w:rsidRPr="0032133C" w:rsidRDefault="00D026B2" w:rsidP="0065101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0CCC9B8" w14:textId="77777777" w:rsidR="0032133C" w:rsidRPr="0032133C" w:rsidRDefault="0032133C" w:rsidP="00637200">
      <w:pPr>
        <w:rPr>
          <w:rFonts w:ascii="Arial" w:hAnsi="Arial" w:cs="Arial"/>
          <w:sz w:val="24"/>
          <w:szCs w:val="24"/>
        </w:rPr>
      </w:pPr>
    </w:p>
    <w:sectPr w:rsidR="0032133C" w:rsidRPr="0032133C" w:rsidSect="00D026B2">
      <w:pgSz w:w="11906" w:h="16838" w:code="9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66B8E2" w14:textId="77777777" w:rsidR="00AF254F" w:rsidRDefault="00AF254F" w:rsidP="000172E5">
      <w:pPr>
        <w:spacing w:after="0" w:line="240" w:lineRule="auto"/>
      </w:pPr>
      <w:r>
        <w:separator/>
      </w:r>
    </w:p>
  </w:endnote>
  <w:endnote w:type="continuationSeparator" w:id="0">
    <w:p w14:paraId="40503106" w14:textId="77777777" w:rsidR="00AF254F" w:rsidRDefault="00AF254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ABCA39D-2378-4573-8CCD-08264E524C22}"/>
    <w:embedBold r:id="rId2" w:fontKey="{BC43CF79-2692-4EA0-9E24-F0E5A9009BA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64AA0C3-0F66-4B1F-83E2-8639EF33AE9B}"/>
    <w:embedBold r:id="rId4" w:fontKey="{84395AD8-6315-4E29-B629-8F989C31FBF1}"/>
    <w:embedItalic r:id="rId5" w:fontKey="{E47F0DB8-4D90-4032-AB12-9FF8D8C4E4A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6BD7E8C-C482-40F0-951D-9C237515638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848CADA-E80B-45C8-8618-EABFFD4652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3D4E9BF-75D4-483A-A26F-2C8C66DA311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F4B88667-5254-4CB8-A1AD-4F85F386A2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F95F8D" w14:textId="77777777" w:rsidR="00AF254F" w:rsidRDefault="00AF254F" w:rsidP="000172E5">
      <w:pPr>
        <w:spacing w:after="0" w:line="240" w:lineRule="auto"/>
      </w:pPr>
      <w:r>
        <w:separator/>
      </w:r>
    </w:p>
  </w:footnote>
  <w:footnote w:type="continuationSeparator" w:id="0">
    <w:p w14:paraId="5BDBC9F6" w14:textId="77777777" w:rsidR="00AF254F" w:rsidRDefault="00AF254F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32B"/>
    <w:rsid w:val="000172E5"/>
    <w:rsid w:val="00052382"/>
    <w:rsid w:val="0006568A"/>
    <w:rsid w:val="00076F0F"/>
    <w:rsid w:val="00084253"/>
    <w:rsid w:val="000D1F49"/>
    <w:rsid w:val="00101DB6"/>
    <w:rsid w:val="00152A01"/>
    <w:rsid w:val="001727CA"/>
    <w:rsid w:val="001776C6"/>
    <w:rsid w:val="001800AB"/>
    <w:rsid w:val="002618C2"/>
    <w:rsid w:val="00273AB3"/>
    <w:rsid w:val="002C56E6"/>
    <w:rsid w:val="00311D4F"/>
    <w:rsid w:val="0032133C"/>
    <w:rsid w:val="0032332B"/>
    <w:rsid w:val="0034390E"/>
    <w:rsid w:val="00344849"/>
    <w:rsid w:val="00361E11"/>
    <w:rsid w:val="003769BA"/>
    <w:rsid w:val="003F0847"/>
    <w:rsid w:val="0040090B"/>
    <w:rsid w:val="0046302A"/>
    <w:rsid w:val="00487D2D"/>
    <w:rsid w:val="004B56DF"/>
    <w:rsid w:val="004D5D62"/>
    <w:rsid w:val="004D76DB"/>
    <w:rsid w:val="005112D0"/>
    <w:rsid w:val="00564258"/>
    <w:rsid w:val="00577E06"/>
    <w:rsid w:val="00583334"/>
    <w:rsid w:val="005867A5"/>
    <w:rsid w:val="005A2AA3"/>
    <w:rsid w:val="005A3BF7"/>
    <w:rsid w:val="005F2035"/>
    <w:rsid w:val="005F7990"/>
    <w:rsid w:val="006145D8"/>
    <w:rsid w:val="00637200"/>
    <w:rsid w:val="0063739C"/>
    <w:rsid w:val="006E0E1E"/>
    <w:rsid w:val="006E2BD4"/>
    <w:rsid w:val="006E3A4C"/>
    <w:rsid w:val="007147D7"/>
    <w:rsid w:val="00770F25"/>
    <w:rsid w:val="007A35A8"/>
    <w:rsid w:val="007B0A85"/>
    <w:rsid w:val="007B1AB6"/>
    <w:rsid w:val="007C6A52"/>
    <w:rsid w:val="00804207"/>
    <w:rsid w:val="0082043E"/>
    <w:rsid w:val="00846B76"/>
    <w:rsid w:val="008A668B"/>
    <w:rsid w:val="008B044F"/>
    <w:rsid w:val="008E203A"/>
    <w:rsid w:val="0091229C"/>
    <w:rsid w:val="009265EF"/>
    <w:rsid w:val="00940E73"/>
    <w:rsid w:val="0098597D"/>
    <w:rsid w:val="00994E2B"/>
    <w:rsid w:val="009F619A"/>
    <w:rsid w:val="009F6DDE"/>
    <w:rsid w:val="00A066CD"/>
    <w:rsid w:val="00A208D0"/>
    <w:rsid w:val="00A26B4D"/>
    <w:rsid w:val="00A34C8D"/>
    <w:rsid w:val="00A370A8"/>
    <w:rsid w:val="00AF254F"/>
    <w:rsid w:val="00B337A2"/>
    <w:rsid w:val="00B44361"/>
    <w:rsid w:val="00B44A95"/>
    <w:rsid w:val="00B63CE9"/>
    <w:rsid w:val="00BD4753"/>
    <w:rsid w:val="00BD5CB1"/>
    <w:rsid w:val="00BE62EE"/>
    <w:rsid w:val="00C003BA"/>
    <w:rsid w:val="00C20BC3"/>
    <w:rsid w:val="00C4602F"/>
    <w:rsid w:val="00C46878"/>
    <w:rsid w:val="00C6231D"/>
    <w:rsid w:val="00CB4A51"/>
    <w:rsid w:val="00CD4532"/>
    <w:rsid w:val="00CD47B0"/>
    <w:rsid w:val="00CE6104"/>
    <w:rsid w:val="00CE7918"/>
    <w:rsid w:val="00D026B2"/>
    <w:rsid w:val="00D036AD"/>
    <w:rsid w:val="00D16163"/>
    <w:rsid w:val="00D531D8"/>
    <w:rsid w:val="00D56B21"/>
    <w:rsid w:val="00D93952"/>
    <w:rsid w:val="00DB3FAD"/>
    <w:rsid w:val="00DC71EC"/>
    <w:rsid w:val="00E53A79"/>
    <w:rsid w:val="00E61C09"/>
    <w:rsid w:val="00EB3B58"/>
    <w:rsid w:val="00EC7359"/>
    <w:rsid w:val="00EE3054"/>
    <w:rsid w:val="00F00606"/>
    <w:rsid w:val="00F01256"/>
    <w:rsid w:val="00F13FD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A3BC8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9265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independent.teachers@e-tas.ch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val%20Shomron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D977AF977E04EC5932B1DAD962C0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474A1-C364-481B-BF6D-7831B93D92B8}"/>
      </w:docPartPr>
      <w:docPartBody>
        <w:p w:rsidR="00212376" w:rsidRDefault="008C1600">
          <w:pPr>
            <w:pStyle w:val="7D977AF977E04EC5932B1DAD962C0878"/>
          </w:pPr>
          <w:r w:rsidRPr="006145D8">
            <w:t>First Name</w:t>
          </w:r>
        </w:p>
      </w:docPartBody>
    </w:docPart>
    <w:docPart>
      <w:docPartPr>
        <w:name w:val="62B04664BB604C9EA77EC58036CBEB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E55DF-0AE9-44E4-ACB7-CD63DDD29093}"/>
      </w:docPartPr>
      <w:docPartBody>
        <w:p w:rsidR="00212376" w:rsidRDefault="008C1600">
          <w:pPr>
            <w:pStyle w:val="62B04664BB604C9EA77EC58036CBEB08"/>
          </w:pPr>
          <w:r w:rsidRPr="006145D8">
            <w:t>Last Name</w:t>
          </w:r>
        </w:p>
      </w:docPartBody>
    </w:docPart>
    <w:docPart>
      <w:docPartPr>
        <w:name w:val="2C0B87BA20C44EABBF6194D91B997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E3EA38-451E-4AA6-B7CC-B22416B2FDD6}"/>
      </w:docPartPr>
      <w:docPartBody>
        <w:p w:rsidR="00212376" w:rsidRDefault="008C1600">
          <w:pPr>
            <w:pStyle w:val="2C0B87BA20C44EABBF6194D91B997001"/>
          </w:pPr>
          <w:r w:rsidRPr="006145D8">
            <w:t>Cell Phone</w:t>
          </w:r>
        </w:p>
      </w:docPartBody>
    </w:docPart>
    <w:docPart>
      <w:docPartPr>
        <w:name w:val="587FE8F231CF44EBB3A2963A053FF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8A99A-5F5A-408A-834C-54C38B733E64}"/>
      </w:docPartPr>
      <w:docPartBody>
        <w:p w:rsidR="00212376" w:rsidRDefault="008C1600">
          <w:pPr>
            <w:pStyle w:val="587FE8F231CF44EBB3A2963A053FFFB5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600"/>
    <w:rsid w:val="00212376"/>
    <w:rsid w:val="003E07BC"/>
    <w:rsid w:val="004B40B8"/>
    <w:rsid w:val="007439F7"/>
    <w:rsid w:val="008C1600"/>
    <w:rsid w:val="00956A5B"/>
    <w:rsid w:val="00E32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H" w:eastAsia="en-CH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 w:bidi="ar-SA"/>
    </w:rPr>
  </w:style>
  <w:style w:type="paragraph" w:customStyle="1" w:styleId="7D977AF977E04EC5932B1DAD962C0878">
    <w:name w:val="7D977AF977E04EC5932B1DAD962C0878"/>
  </w:style>
  <w:style w:type="paragraph" w:customStyle="1" w:styleId="62B04664BB604C9EA77EC58036CBEB08">
    <w:name w:val="62B04664BB604C9EA77EC58036CBEB08"/>
  </w:style>
  <w:style w:type="paragraph" w:customStyle="1" w:styleId="2C0B87BA20C44EABBF6194D91B997001">
    <w:name w:val="2C0B87BA20C44EABBF6194D91B997001"/>
  </w:style>
  <w:style w:type="paragraph" w:customStyle="1" w:styleId="587FE8F231CF44EBB3A2963A053FFFB5">
    <w:name w:val="587FE8F231CF44EBB3A2963A053FFFB5"/>
  </w:style>
  <w:style w:type="paragraph" w:customStyle="1" w:styleId="990E640E135B4CFBA34D187F887614B0">
    <w:name w:val="990E640E135B4CFBA34D187F887614B0"/>
    <w:rsid w:val="003E07BC"/>
  </w:style>
  <w:style w:type="paragraph" w:customStyle="1" w:styleId="70FA30357486484494736B86D8FE9346">
    <w:name w:val="70FA30357486484494736B86D8FE9346"/>
    <w:rsid w:val="003E07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2021-03-29T07:11:00Z</dcterms:created>
  <dcterms:modified xsi:type="dcterms:W3CDTF">2021-03-30T10:49:00Z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